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AA6F4" w14:textId="77777777" w:rsidR="00000000" w:rsidRPr="002B4ED1" w:rsidRDefault="00B224A5" w:rsidP="00B224A5">
      <w:pPr>
        <w:pStyle w:val="Title"/>
        <w:rPr>
          <w:rFonts w:ascii="StoneSansITCStd" w:hAnsi="StoneSansITCStd"/>
        </w:rPr>
      </w:pPr>
      <w:r w:rsidRPr="002B4ED1">
        <w:rPr>
          <w:rFonts w:ascii="StoneSansITCStd" w:hAnsi="StoneSansITCStd"/>
        </w:rPr>
        <w:t>Moderatoreninformation</w:t>
      </w:r>
    </w:p>
    <w:p w14:paraId="53575AEC" w14:textId="79C0A517" w:rsidR="002B4ED1" w:rsidRPr="004F76E6" w:rsidRDefault="00B224A5" w:rsidP="00B224A5">
      <w:pPr>
        <w:rPr>
          <w:rFonts w:ascii="StoneSansITCStd" w:hAnsi="StoneSansITCStd"/>
          <w:i/>
        </w:rPr>
      </w:pPr>
      <w:r w:rsidRPr="002B4ED1">
        <w:rPr>
          <w:rFonts w:ascii="StoneSansITCStd" w:hAnsi="StoneSansITCStd"/>
          <w:i/>
        </w:rPr>
        <w:t>Bitte füllen Sie diesen Bogen aus und senden Ihn bis zu</w:t>
      </w:r>
      <w:r w:rsidR="004F76E6">
        <w:rPr>
          <w:rFonts w:ascii="StoneSansITCStd" w:hAnsi="StoneSansITCStd"/>
          <w:i/>
        </w:rPr>
        <w:t xml:space="preserve">r genannten Frist </w:t>
      </w:r>
      <w:r w:rsidRPr="002B4ED1">
        <w:rPr>
          <w:rFonts w:ascii="StoneSansITCStd" w:hAnsi="StoneSansITCStd"/>
          <w:i/>
        </w:rPr>
        <w:t>zurück an</w:t>
      </w:r>
      <w:r w:rsidR="004F76E6">
        <w:rPr>
          <w:rFonts w:ascii="StoneSansITCStd" w:hAnsi="StoneSansITCStd"/>
          <w:i/>
        </w:rPr>
        <w:t xml:space="preserve"> uns zurück.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4008"/>
        <w:gridCol w:w="3216"/>
      </w:tblGrid>
      <w:tr w:rsidR="00B224A5" w14:paraId="54380E62" w14:textId="77777777" w:rsidTr="00E60CFE">
        <w:trPr>
          <w:trHeight w:val="912"/>
        </w:trPr>
        <w:tc>
          <w:tcPr>
            <w:tcW w:w="1838" w:type="dxa"/>
            <w:tcBorders>
              <w:bottom w:val="single" w:sz="4" w:space="0" w:color="auto"/>
              <w:right w:val="single" w:sz="4" w:space="0" w:color="auto"/>
            </w:tcBorders>
          </w:tcPr>
          <w:p w14:paraId="5947E1C8" w14:textId="77777777" w:rsidR="00B224A5" w:rsidRPr="002B4ED1" w:rsidRDefault="00B224A5" w:rsidP="00B224A5">
            <w:pPr>
              <w:rPr>
                <w:rFonts w:ascii="StoneSansITCStd" w:hAnsi="StoneSansITCStd"/>
              </w:rPr>
            </w:pPr>
            <w:r w:rsidRPr="002B4ED1">
              <w:rPr>
                <w:rFonts w:ascii="StoneSansITCStd" w:hAnsi="StoneSansITCStd"/>
              </w:rPr>
              <w:t>Titel des Vortrags</w:t>
            </w:r>
          </w:p>
        </w:tc>
        <w:sdt>
          <w:sdtPr>
            <w:id w:val="44655946"/>
            <w:placeholder>
              <w:docPart w:val="E2F33812FA7A46C18F19E4797F7F5B76"/>
            </w:placeholder>
            <w:showingPlcHdr/>
            <w:text/>
          </w:sdtPr>
          <w:sdtContent>
            <w:tc>
              <w:tcPr>
                <w:tcW w:w="4008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5AD8B86" w14:textId="77777777" w:rsidR="00B224A5" w:rsidRDefault="00B224A5" w:rsidP="00B224A5">
                <w:r w:rsidRPr="00B91D1E">
                  <w:rPr>
                    <w:rStyle w:val="PlaceholderText"/>
                  </w:rPr>
                  <w:t xml:space="preserve">Klicken Sie hier, um </w:t>
                </w:r>
                <w:r>
                  <w:rPr>
                    <w:rStyle w:val="PlaceholderText"/>
                  </w:rPr>
                  <w:t>Titel des Vortrags</w:t>
                </w:r>
                <w:r w:rsidRPr="00B91D1E">
                  <w:rPr>
                    <w:rStyle w:val="PlaceholderText"/>
                  </w:rPr>
                  <w:t xml:space="preserve"> einzugeben.</w:t>
                </w:r>
              </w:p>
            </w:tc>
          </w:sdtContent>
        </w:sdt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id w:val="-1251892683"/>
              <w:showingPlcHdr/>
              <w:picture/>
            </w:sdtPr>
            <w:sdtContent>
              <w:p w14:paraId="5DCE73A9" w14:textId="77777777" w:rsidR="00E60CFE" w:rsidRDefault="00B224A5" w:rsidP="00B224A5">
                <w:r w:rsidRPr="002B4ED1">
                  <w:rPr>
                    <w:rFonts w:ascii="StoneSansITCStd" w:hAnsi="StoneSansITCStd"/>
                    <w:noProof/>
                    <w:lang w:eastAsia="de-DE"/>
                  </w:rPr>
                  <w:drawing>
                    <wp:inline distT="0" distB="0" distL="0" distR="0" wp14:anchorId="0C9DCD69" wp14:editId="1CDDEB05">
                      <wp:extent cx="1905000" cy="1905000"/>
                      <wp:effectExtent l="0" t="0" r="0" b="0"/>
                      <wp:docPr id="1" name="Bild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190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  <w:tr w:rsidR="00B224A5" w14:paraId="340C738A" w14:textId="77777777" w:rsidTr="00E60CFE">
        <w:trPr>
          <w:trHeight w:val="853"/>
        </w:trPr>
        <w:tc>
          <w:tcPr>
            <w:tcW w:w="1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CA656" w14:textId="77777777" w:rsidR="00B224A5" w:rsidRPr="002B4ED1" w:rsidRDefault="00B224A5" w:rsidP="00B224A5">
            <w:pPr>
              <w:rPr>
                <w:rFonts w:ascii="StoneSansITCStd" w:hAnsi="StoneSansITCStd"/>
              </w:rPr>
            </w:pPr>
            <w:proofErr w:type="spellStart"/>
            <w:proofErr w:type="gramStart"/>
            <w:r w:rsidRPr="002B4ED1">
              <w:rPr>
                <w:rFonts w:ascii="StoneSansITCStd" w:hAnsi="StoneSansITCStd"/>
              </w:rPr>
              <w:t>Vortragende</w:t>
            </w:r>
            <w:r w:rsidR="005B29F7">
              <w:rPr>
                <w:rFonts w:ascii="StoneSansITCStd" w:hAnsi="StoneSansITCStd"/>
              </w:rPr>
              <w:t>:r</w:t>
            </w:r>
            <w:proofErr w:type="spellEnd"/>
            <w:proofErr w:type="gramEnd"/>
          </w:p>
        </w:tc>
        <w:sdt>
          <w:sdtPr>
            <w:id w:val="-871840110"/>
            <w:placeholder>
              <w:docPart w:val="48AEC918334F4083A116359DDB40D189"/>
            </w:placeholder>
            <w:showingPlcHdr/>
            <w:text/>
          </w:sdtPr>
          <w:sdtContent>
            <w:tc>
              <w:tcPr>
                <w:tcW w:w="400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FD5F7D2" w14:textId="77777777" w:rsidR="00B224A5" w:rsidRDefault="00B224A5" w:rsidP="00E60CFE">
                <w:r w:rsidRPr="00B91D1E">
                  <w:rPr>
                    <w:rStyle w:val="PlaceholderText"/>
                  </w:rPr>
                  <w:t xml:space="preserve">Klicken Sie hier, um </w:t>
                </w:r>
                <w:r w:rsidR="00E60CFE">
                  <w:rPr>
                    <w:rStyle w:val="PlaceholderText"/>
                  </w:rPr>
                  <w:t xml:space="preserve">den Namen der </w:t>
                </w:r>
                <w:r w:rsidR="005B29F7">
                  <w:rPr>
                    <w:rStyle w:val="PlaceholderText"/>
                  </w:rPr>
                  <w:t>v</w:t>
                </w:r>
                <w:r w:rsidR="00E60CFE">
                  <w:rPr>
                    <w:rStyle w:val="PlaceholderText"/>
                  </w:rPr>
                  <w:t>ortragenden</w:t>
                </w:r>
                <w:r w:rsidRPr="00B91D1E">
                  <w:rPr>
                    <w:rStyle w:val="PlaceholderText"/>
                  </w:rPr>
                  <w:t xml:space="preserve"> </w:t>
                </w:r>
                <w:r w:rsidR="005B29F7">
                  <w:rPr>
                    <w:rStyle w:val="PlaceholderText"/>
                  </w:rPr>
                  <w:t xml:space="preserve">Person </w:t>
                </w:r>
                <w:r w:rsidRPr="00B91D1E">
                  <w:rPr>
                    <w:rStyle w:val="PlaceholderText"/>
                  </w:rPr>
                  <w:t>einzugeben.</w:t>
                </w:r>
              </w:p>
            </w:tc>
          </w:sdtContent>
        </w:sdt>
        <w:tc>
          <w:tcPr>
            <w:tcW w:w="3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3789" w14:textId="77777777" w:rsidR="00B224A5" w:rsidRDefault="00B224A5" w:rsidP="00B224A5"/>
        </w:tc>
      </w:tr>
      <w:tr w:rsidR="00B224A5" w14:paraId="05701CF9" w14:textId="77777777" w:rsidTr="00E60CFE">
        <w:trPr>
          <w:trHeight w:val="1263"/>
        </w:trPr>
        <w:tc>
          <w:tcPr>
            <w:tcW w:w="1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36C5" w14:textId="77777777" w:rsidR="00B224A5" w:rsidRPr="002B4ED1" w:rsidRDefault="00B224A5" w:rsidP="00B224A5">
            <w:pPr>
              <w:rPr>
                <w:rFonts w:ascii="StoneSansITCStd" w:hAnsi="StoneSansITCStd"/>
              </w:rPr>
            </w:pPr>
            <w:r w:rsidRPr="002B4ED1">
              <w:rPr>
                <w:rFonts w:ascii="StoneSansITCStd" w:hAnsi="StoneSansITCStd"/>
              </w:rPr>
              <w:t>Universität/ Institution / Unternehmen</w:t>
            </w:r>
          </w:p>
        </w:tc>
        <w:sdt>
          <w:sdtPr>
            <w:id w:val="1571850402"/>
            <w:placeholder>
              <w:docPart w:val="E01AE13CCE0F43A3AE878A3552E5F7ED"/>
            </w:placeholder>
            <w:showingPlcHdr/>
            <w:text/>
          </w:sdtPr>
          <w:sdtContent>
            <w:tc>
              <w:tcPr>
                <w:tcW w:w="400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87701E7" w14:textId="77777777" w:rsidR="00B224A5" w:rsidRDefault="00B224A5" w:rsidP="00E60CFE">
                <w:r w:rsidRPr="00B91D1E">
                  <w:rPr>
                    <w:rStyle w:val="PlaceholderText"/>
                  </w:rPr>
                  <w:t xml:space="preserve">Klicken Sie hier, um </w:t>
                </w:r>
                <w:r w:rsidR="00E60CFE">
                  <w:rPr>
                    <w:rStyle w:val="PlaceholderText"/>
                  </w:rPr>
                  <w:t xml:space="preserve">die Namen </w:t>
                </w:r>
                <w:r w:rsidRPr="00B91D1E">
                  <w:rPr>
                    <w:rStyle w:val="PlaceholderText"/>
                  </w:rPr>
                  <w:t>einzugeben.</w:t>
                </w:r>
              </w:p>
            </w:tc>
          </w:sdtContent>
        </w:sdt>
        <w:tc>
          <w:tcPr>
            <w:tcW w:w="3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C8B2" w14:textId="77777777" w:rsidR="00B224A5" w:rsidRDefault="00B224A5" w:rsidP="00B224A5"/>
        </w:tc>
      </w:tr>
      <w:tr w:rsidR="00B224A5" w14:paraId="4D3B50AB" w14:textId="77777777" w:rsidTr="00E60CFE">
        <w:tc>
          <w:tcPr>
            <w:tcW w:w="1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3ACC" w14:textId="77777777" w:rsidR="00B224A5" w:rsidRPr="002B4ED1" w:rsidRDefault="00B224A5" w:rsidP="00B224A5">
            <w:pPr>
              <w:rPr>
                <w:rFonts w:ascii="StoneSansITCStd" w:hAnsi="StoneSansITCStd"/>
              </w:rPr>
            </w:pPr>
            <w:proofErr w:type="spellStart"/>
            <w:r w:rsidRPr="002B4ED1">
              <w:rPr>
                <w:rFonts w:ascii="StoneSansITCStd" w:hAnsi="StoneSansITCStd"/>
              </w:rPr>
              <w:t>Co-</w:t>
            </w:r>
            <w:proofErr w:type="gramStart"/>
            <w:r w:rsidRPr="002B4ED1">
              <w:rPr>
                <w:rFonts w:ascii="StoneSansITCStd" w:hAnsi="StoneSansITCStd"/>
              </w:rPr>
              <w:t>Autor</w:t>
            </w:r>
            <w:r w:rsidR="005B29F7">
              <w:rPr>
                <w:rFonts w:ascii="StoneSansITCStd" w:hAnsi="StoneSansITCStd"/>
              </w:rPr>
              <w:t>:inn</w:t>
            </w:r>
            <w:r w:rsidRPr="002B4ED1">
              <w:rPr>
                <w:rFonts w:ascii="StoneSansITCStd" w:hAnsi="StoneSansITCStd"/>
              </w:rPr>
              <w:t>en</w:t>
            </w:r>
            <w:proofErr w:type="spellEnd"/>
            <w:proofErr w:type="gramEnd"/>
          </w:p>
        </w:tc>
        <w:sdt>
          <w:sdtPr>
            <w:id w:val="1139454116"/>
            <w:placeholder>
              <w:docPart w:val="C38D7B010AEA4E7BB5B5A36BAA5B19CD"/>
            </w:placeholder>
            <w:showingPlcHdr/>
            <w:text/>
          </w:sdtPr>
          <w:sdtContent>
            <w:tc>
              <w:tcPr>
                <w:tcW w:w="400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82082BE" w14:textId="77777777" w:rsidR="00B224A5" w:rsidRDefault="00B224A5" w:rsidP="00E60CFE">
                <w:r w:rsidRPr="00B91D1E">
                  <w:rPr>
                    <w:rStyle w:val="PlaceholderText"/>
                  </w:rPr>
                  <w:t xml:space="preserve">Klicken Sie hier, um </w:t>
                </w:r>
                <w:r w:rsidR="00E60CFE">
                  <w:rPr>
                    <w:rStyle w:val="PlaceholderText"/>
                  </w:rPr>
                  <w:t>die Namen der Co-Autor</w:t>
                </w:r>
                <w:r w:rsidR="005B29F7">
                  <w:rPr>
                    <w:rStyle w:val="PlaceholderText"/>
                  </w:rPr>
                  <w:t>:inn</w:t>
                </w:r>
                <w:r w:rsidR="00E60CFE">
                  <w:rPr>
                    <w:rStyle w:val="PlaceholderText"/>
                  </w:rPr>
                  <w:t>en</w:t>
                </w:r>
                <w:r w:rsidRPr="00B91D1E">
                  <w:rPr>
                    <w:rStyle w:val="PlaceholderText"/>
                  </w:rPr>
                  <w:t xml:space="preserve"> einzugeben.</w:t>
                </w:r>
              </w:p>
            </w:tc>
          </w:sdtContent>
        </w:sdt>
        <w:tc>
          <w:tcPr>
            <w:tcW w:w="3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9CAB" w14:textId="77777777" w:rsidR="00B224A5" w:rsidRDefault="00B224A5" w:rsidP="00B224A5"/>
        </w:tc>
      </w:tr>
      <w:tr w:rsidR="00B224A5" w14:paraId="25F026E0" w14:textId="77777777" w:rsidTr="00E60CFE">
        <w:trPr>
          <w:trHeight w:val="2283"/>
        </w:trPr>
        <w:tc>
          <w:tcPr>
            <w:tcW w:w="1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9665" w14:textId="77777777" w:rsidR="00B224A5" w:rsidRPr="002B4ED1" w:rsidRDefault="00B224A5" w:rsidP="00B224A5">
            <w:pPr>
              <w:rPr>
                <w:rFonts w:ascii="StoneSansITCStd" w:hAnsi="StoneSansITCStd"/>
              </w:rPr>
            </w:pPr>
            <w:r w:rsidRPr="002B4ED1">
              <w:rPr>
                <w:rFonts w:ascii="StoneSansITCStd" w:hAnsi="StoneSansITCStd"/>
              </w:rPr>
              <w:t>Ausbildung</w:t>
            </w:r>
          </w:p>
        </w:tc>
        <w:sdt>
          <w:sdtPr>
            <w:id w:val="1963911629"/>
            <w:placeholder>
              <w:docPart w:val="81CAD9350F1448938BD69C993F0804DC"/>
            </w:placeholder>
            <w:showingPlcHdr/>
            <w:text/>
          </w:sdtPr>
          <w:sdtContent>
            <w:tc>
              <w:tcPr>
                <w:tcW w:w="722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</w:tcBorders>
              </w:tcPr>
              <w:p w14:paraId="4DA09E92" w14:textId="77777777" w:rsidR="00B224A5" w:rsidRDefault="00E60CFE" w:rsidP="00E60CFE">
                <w:r>
                  <w:rPr>
                    <w:rStyle w:val="PlaceholderText"/>
                  </w:rPr>
                  <w:t>Beschreiben Sie in Stichworten den Ausbildungsweg de</w:t>
                </w:r>
                <w:r w:rsidR="005B29F7">
                  <w:rPr>
                    <w:rStyle w:val="PlaceholderText"/>
                  </w:rPr>
                  <w:t>r</w:t>
                </w:r>
                <w:r>
                  <w:rPr>
                    <w:rStyle w:val="PlaceholderText"/>
                  </w:rPr>
                  <w:t xml:space="preserve"> </w:t>
                </w:r>
                <w:r w:rsidR="005B29F7">
                  <w:rPr>
                    <w:rStyle w:val="PlaceholderText"/>
                  </w:rPr>
                  <w:t>v</w:t>
                </w:r>
                <w:r>
                  <w:rPr>
                    <w:rStyle w:val="PlaceholderText"/>
                  </w:rPr>
                  <w:t>ortragenden</w:t>
                </w:r>
                <w:r w:rsidR="005B29F7">
                  <w:rPr>
                    <w:rStyle w:val="PlaceholderText"/>
                  </w:rPr>
                  <w:t xml:space="preserve"> Person</w:t>
                </w:r>
                <w:r w:rsidR="00B224A5" w:rsidRPr="00B91D1E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B224A5" w14:paraId="5AD9B837" w14:textId="77777777" w:rsidTr="00E60CFE">
        <w:trPr>
          <w:trHeight w:val="2250"/>
        </w:trPr>
        <w:tc>
          <w:tcPr>
            <w:tcW w:w="1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1F11" w14:textId="77777777" w:rsidR="00B224A5" w:rsidRPr="002B4ED1" w:rsidRDefault="00B224A5" w:rsidP="00B224A5">
            <w:pPr>
              <w:rPr>
                <w:rFonts w:ascii="StoneSansITCStd" w:hAnsi="StoneSansITCStd"/>
              </w:rPr>
            </w:pPr>
            <w:r w:rsidRPr="002B4ED1">
              <w:rPr>
                <w:rFonts w:ascii="StoneSansITCStd" w:hAnsi="StoneSansITCStd"/>
              </w:rPr>
              <w:t>Berufsweg</w:t>
            </w:r>
          </w:p>
        </w:tc>
        <w:sdt>
          <w:sdtPr>
            <w:id w:val="36635806"/>
            <w:placeholder>
              <w:docPart w:val="8FEF59091EFA45FBAFAEE13B742A18CA"/>
            </w:placeholder>
            <w:showingPlcHdr/>
            <w:text/>
          </w:sdtPr>
          <w:sdtContent>
            <w:tc>
              <w:tcPr>
                <w:tcW w:w="7224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</w:tcBorders>
              </w:tcPr>
              <w:p w14:paraId="4A8491C9" w14:textId="77777777" w:rsidR="00B224A5" w:rsidRDefault="00E60CFE" w:rsidP="00E60CFE">
                <w:r>
                  <w:rPr>
                    <w:rStyle w:val="PlaceholderText"/>
                  </w:rPr>
                  <w:t>Schildern Sie in Stichworten den Berufsweg de</w:t>
                </w:r>
                <w:r w:rsidR="005B29F7">
                  <w:rPr>
                    <w:rStyle w:val="PlaceholderText"/>
                  </w:rPr>
                  <w:t>r</w:t>
                </w:r>
                <w:r>
                  <w:rPr>
                    <w:rStyle w:val="PlaceholderText"/>
                  </w:rPr>
                  <w:t xml:space="preserve"> </w:t>
                </w:r>
                <w:r w:rsidR="005B29F7">
                  <w:rPr>
                    <w:rStyle w:val="PlaceholderText"/>
                  </w:rPr>
                  <w:t>v</w:t>
                </w:r>
                <w:r>
                  <w:rPr>
                    <w:rStyle w:val="PlaceholderText"/>
                  </w:rPr>
                  <w:t>ortragenden</w:t>
                </w:r>
                <w:r w:rsidR="005B29F7">
                  <w:rPr>
                    <w:rStyle w:val="PlaceholderText"/>
                  </w:rPr>
                  <w:t xml:space="preserve"> Person</w:t>
                </w:r>
                <w:r w:rsidR="00B224A5" w:rsidRPr="00B91D1E">
                  <w:rPr>
                    <w:rStyle w:val="PlaceholderText"/>
                  </w:rPr>
                  <w:t>.</w:t>
                </w:r>
              </w:p>
            </w:tc>
          </w:sdtContent>
        </w:sdt>
      </w:tr>
      <w:tr w:rsidR="00B224A5" w14:paraId="525E1AB9" w14:textId="77777777" w:rsidTr="00E60CFE">
        <w:trPr>
          <w:trHeight w:val="2598"/>
        </w:trPr>
        <w:tc>
          <w:tcPr>
            <w:tcW w:w="1838" w:type="dxa"/>
            <w:tcBorders>
              <w:top w:val="single" w:sz="4" w:space="0" w:color="auto"/>
              <w:right w:val="single" w:sz="4" w:space="0" w:color="auto"/>
            </w:tcBorders>
          </w:tcPr>
          <w:p w14:paraId="6D7CFAE8" w14:textId="77777777" w:rsidR="00B224A5" w:rsidRPr="002B4ED1" w:rsidRDefault="00B224A5" w:rsidP="00B224A5">
            <w:pPr>
              <w:rPr>
                <w:rFonts w:ascii="StoneSansITCStd" w:hAnsi="StoneSansITCStd"/>
              </w:rPr>
            </w:pPr>
            <w:r w:rsidRPr="002B4ED1">
              <w:rPr>
                <w:rFonts w:ascii="StoneSansITCStd" w:hAnsi="StoneSansITCStd"/>
              </w:rPr>
              <w:t>Fokus der jetzigen Arbeit</w:t>
            </w:r>
          </w:p>
        </w:tc>
        <w:sdt>
          <w:sdtPr>
            <w:id w:val="-1108431754"/>
            <w:placeholder>
              <w:docPart w:val="1592144DA8E24DE89D239A0A5A78EA3D"/>
            </w:placeholder>
            <w:showingPlcHdr/>
            <w:text/>
          </w:sdtPr>
          <w:sdtContent>
            <w:tc>
              <w:tcPr>
                <w:tcW w:w="7224" w:type="dxa"/>
                <w:gridSpan w:val="2"/>
                <w:tcBorders>
                  <w:top w:val="single" w:sz="4" w:space="0" w:color="auto"/>
                  <w:left w:val="single" w:sz="4" w:space="0" w:color="auto"/>
                </w:tcBorders>
              </w:tcPr>
              <w:p w14:paraId="6EB289D1" w14:textId="77777777" w:rsidR="00B224A5" w:rsidRDefault="00E60CFE" w:rsidP="00E60CFE">
                <w:r>
                  <w:rPr>
                    <w:rStyle w:val="PlaceholderText"/>
                  </w:rPr>
                  <w:t>Geben Sie in kurzen Worten den Fokus der Arbeit de</w:t>
                </w:r>
                <w:r w:rsidR="005B29F7">
                  <w:rPr>
                    <w:rStyle w:val="PlaceholderText"/>
                  </w:rPr>
                  <w:t>r</w:t>
                </w:r>
                <w:r>
                  <w:rPr>
                    <w:rStyle w:val="PlaceholderText"/>
                  </w:rPr>
                  <w:t xml:space="preserve"> </w:t>
                </w:r>
                <w:r w:rsidR="005B29F7">
                  <w:rPr>
                    <w:rStyle w:val="PlaceholderText"/>
                  </w:rPr>
                  <w:t>v</w:t>
                </w:r>
                <w:r>
                  <w:rPr>
                    <w:rStyle w:val="PlaceholderText"/>
                  </w:rPr>
                  <w:t xml:space="preserve">ortragenden </w:t>
                </w:r>
                <w:r w:rsidR="005B29F7">
                  <w:rPr>
                    <w:rStyle w:val="PlaceholderText"/>
                  </w:rPr>
                  <w:t xml:space="preserve">Person </w:t>
                </w:r>
                <w:r>
                  <w:rPr>
                    <w:rStyle w:val="PlaceholderText"/>
                  </w:rPr>
                  <w:t>wieder</w:t>
                </w:r>
                <w:r w:rsidR="00B224A5" w:rsidRPr="00B91D1E">
                  <w:rPr>
                    <w:rStyle w:val="PlaceholderText"/>
                  </w:rPr>
                  <w:t>.</w:t>
                </w:r>
              </w:p>
            </w:tc>
          </w:sdtContent>
        </w:sdt>
      </w:tr>
    </w:tbl>
    <w:p w14:paraId="7F341886" w14:textId="77777777" w:rsidR="00B224A5" w:rsidRPr="00B224A5" w:rsidRDefault="00B224A5" w:rsidP="00B224A5"/>
    <w:sectPr w:rsidR="00B224A5" w:rsidRPr="00B224A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oneSansITCStd">
    <w:panose1 w:val="02000603050000020004"/>
    <w:charset w:val="00"/>
    <w:family w:val="auto"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4A5"/>
    <w:rsid w:val="00141D33"/>
    <w:rsid w:val="002B4ED1"/>
    <w:rsid w:val="003135DE"/>
    <w:rsid w:val="00334F41"/>
    <w:rsid w:val="00340108"/>
    <w:rsid w:val="003E6545"/>
    <w:rsid w:val="004F76E6"/>
    <w:rsid w:val="005366B8"/>
    <w:rsid w:val="005B29F7"/>
    <w:rsid w:val="008827F6"/>
    <w:rsid w:val="00B224A5"/>
    <w:rsid w:val="00E60CFE"/>
    <w:rsid w:val="00EC52D4"/>
    <w:rsid w:val="00FD4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21D5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224A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24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B224A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2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B224A5"/>
    <w:rPr>
      <w:color w:val="808080"/>
    </w:rPr>
  </w:style>
  <w:style w:type="paragraph" w:styleId="ListParagraph">
    <w:name w:val="List Paragraph"/>
    <w:basedOn w:val="Normal"/>
    <w:uiPriority w:val="34"/>
    <w:qFormat/>
    <w:rsid w:val="00E60CF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401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CAD9350F1448938BD69C993F0804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86D15A-B579-4E9B-AB4F-461DB297197E}"/>
      </w:docPartPr>
      <w:docPartBody>
        <w:p w:rsidR="00C0660F" w:rsidRDefault="00901D96" w:rsidP="00901D96">
          <w:pPr>
            <w:pStyle w:val="81CAD9350F1448938BD69C993F0804DC5"/>
          </w:pPr>
          <w:r>
            <w:rPr>
              <w:rStyle w:val="PlaceholderText"/>
            </w:rPr>
            <w:t>Beschreiben Sie in Stichworten den Ausbildungsweg der vortragenden Person</w:t>
          </w:r>
          <w:r w:rsidRPr="00B91D1E">
            <w:rPr>
              <w:rStyle w:val="PlaceholderText"/>
            </w:rPr>
            <w:t>.</w:t>
          </w:r>
        </w:p>
      </w:docPartBody>
    </w:docPart>
    <w:docPart>
      <w:docPartPr>
        <w:name w:val="8FEF59091EFA45FBAFAEE13B742A18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18B690-BE44-44C5-B3BC-CB8B8B9542A9}"/>
      </w:docPartPr>
      <w:docPartBody>
        <w:p w:rsidR="00C0660F" w:rsidRDefault="00901D96" w:rsidP="00901D96">
          <w:pPr>
            <w:pStyle w:val="8FEF59091EFA45FBAFAEE13B742A18CA5"/>
          </w:pPr>
          <w:r>
            <w:rPr>
              <w:rStyle w:val="PlaceholderText"/>
            </w:rPr>
            <w:t>Schildern Sie in Stichworten den Berufsweg der vortragenden Person</w:t>
          </w:r>
          <w:r w:rsidRPr="00B91D1E">
            <w:rPr>
              <w:rStyle w:val="PlaceholderText"/>
            </w:rPr>
            <w:t>.</w:t>
          </w:r>
        </w:p>
      </w:docPartBody>
    </w:docPart>
    <w:docPart>
      <w:docPartPr>
        <w:name w:val="1592144DA8E24DE89D239A0A5A78EA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1A54A3-5DD7-4CE1-A112-BE5FC68A93F1}"/>
      </w:docPartPr>
      <w:docPartBody>
        <w:p w:rsidR="00C0660F" w:rsidRDefault="00901D96" w:rsidP="00901D96">
          <w:pPr>
            <w:pStyle w:val="1592144DA8E24DE89D239A0A5A78EA3D5"/>
          </w:pPr>
          <w:r>
            <w:rPr>
              <w:rStyle w:val="PlaceholderText"/>
            </w:rPr>
            <w:t>Geben Sie in kurzen Worten den Fokus der Arbeit der vortragenden Person wieder</w:t>
          </w:r>
          <w:r w:rsidRPr="00B91D1E">
            <w:rPr>
              <w:rStyle w:val="PlaceholderText"/>
            </w:rPr>
            <w:t>.</w:t>
          </w:r>
        </w:p>
      </w:docPartBody>
    </w:docPart>
    <w:docPart>
      <w:docPartPr>
        <w:name w:val="E2F33812FA7A46C18F19E4797F7F5B7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CFE705-C5C1-4667-9D33-A866381879B7}"/>
      </w:docPartPr>
      <w:docPartBody>
        <w:p w:rsidR="00C0660F" w:rsidRDefault="00901D96" w:rsidP="00901D96">
          <w:pPr>
            <w:pStyle w:val="E2F33812FA7A46C18F19E4797F7F5B765"/>
          </w:pPr>
          <w:r w:rsidRPr="00B91D1E">
            <w:rPr>
              <w:rStyle w:val="PlaceholderText"/>
            </w:rPr>
            <w:t xml:space="preserve">Klicken Sie hier, um </w:t>
          </w:r>
          <w:r>
            <w:rPr>
              <w:rStyle w:val="PlaceholderText"/>
            </w:rPr>
            <w:t>Titel des Vortrags</w:t>
          </w:r>
          <w:r w:rsidRPr="00B91D1E">
            <w:rPr>
              <w:rStyle w:val="PlaceholderText"/>
            </w:rPr>
            <w:t xml:space="preserve"> einzugeben.</w:t>
          </w:r>
        </w:p>
      </w:docPartBody>
    </w:docPart>
    <w:docPart>
      <w:docPartPr>
        <w:name w:val="48AEC918334F4083A116359DDB40D1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35A956-D25B-41CC-A795-DF12D419F1FB}"/>
      </w:docPartPr>
      <w:docPartBody>
        <w:p w:rsidR="00C0660F" w:rsidRDefault="00901D96" w:rsidP="00901D96">
          <w:pPr>
            <w:pStyle w:val="48AEC918334F4083A116359DDB40D1895"/>
          </w:pPr>
          <w:r w:rsidRPr="00B91D1E">
            <w:rPr>
              <w:rStyle w:val="PlaceholderText"/>
            </w:rPr>
            <w:t xml:space="preserve">Klicken Sie hier, um </w:t>
          </w:r>
          <w:r>
            <w:rPr>
              <w:rStyle w:val="PlaceholderText"/>
            </w:rPr>
            <w:t>den Namen der vortragenden</w:t>
          </w:r>
          <w:r w:rsidRPr="00B91D1E">
            <w:rPr>
              <w:rStyle w:val="PlaceholderText"/>
            </w:rPr>
            <w:t xml:space="preserve"> </w:t>
          </w:r>
          <w:r>
            <w:rPr>
              <w:rStyle w:val="PlaceholderText"/>
            </w:rPr>
            <w:t xml:space="preserve">Person </w:t>
          </w:r>
          <w:r w:rsidRPr="00B91D1E">
            <w:rPr>
              <w:rStyle w:val="PlaceholderText"/>
            </w:rPr>
            <w:t>einzugeben.</w:t>
          </w:r>
        </w:p>
      </w:docPartBody>
    </w:docPart>
    <w:docPart>
      <w:docPartPr>
        <w:name w:val="E01AE13CCE0F43A3AE878A3552E5F7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C9864CC-A5FA-4C36-8779-44CC52A23A2F}"/>
      </w:docPartPr>
      <w:docPartBody>
        <w:p w:rsidR="00C0660F" w:rsidRDefault="00901D96" w:rsidP="00901D96">
          <w:pPr>
            <w:pStyle w:val="E01AE13CCE0F43A3AE878A3552E5F7ED5"/>
          </w:pPr>
          <w:r w:rsidRPr="00B91D1E">
            <w:rPr>
              <w:rStyle w:val="PlaceholderText"/>
            </w:rPr>
            <w:t xml:space="preserve">Klicken Sie hier, um </w:t>
          </w:r>
          <w:r>
            <w:rPr>
              <w:rStyle w:val="PlaceholderText"/>
            </w:rPr>
            <w:t xml:space="preserve">die Namen </w:t>
          </w:r>
          <w:r w:rsidRPr="00B91D1E">
            <w:rPr>
              <w:rStyle w:val="PlaceholderText"/>
            </w:rPr>
            <w:t>einzugeben.</w:t>
          </w:r>
        </w:p>
      </w:docPartBody>
    </w:docPart>
    <w:docPart>
      <w:docPartPr>
        <w:name w:val="C38D7B010AEA4E7BB5B5A36BAA5B19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09D9D63-8195-495F-B663-5FD52C6F2B3E}"/>
      </w:docPartPr>
      <w:docPartBody>
        <w:p w:rsidR="00C0660F" w:rsidRDefault="00901D96" w:rsidP="00901D96">
          <w:pPr>
            <w:pStyle w:val="C38D7B010AEA4E7BB5B5A36BAA5B19CD5"/>
          </w:pPr>
          <w:r w:rsidRPr="00B91D1E">
            <w:rPr>
              <w:rStyle w:val="PlaceholderText"/>
            </w:rPr>
            <w:t xml:space="preserve">Klicken Sie hier, um </w:t>
          </w:r>
          <w:r>
            <w:rPr>
              <w:rStyle w:val="PlaceholderText"/>
            </w:rPr>
            <w:t>die Namen der Co-Autor:innen</w:t>
          </w:r>
          <w:r w:rsidRPr="00B91D1E">
            <w:rPr>
              <w:rStyle w:val="PlaceholderText"/>
            </w:rPr>
            <w:t xml:space="preserve">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oneSansITCStd">
    <w:panose1 w:val="02000603050000020004"/>
    <w:charset w:val="00"/>
    <w:family w:val="auto"/>
    <w:pitch w:val="variable"/>
    <w:sig w:usb0="800000AF" w:usb1="5000204A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CBD"/>
    <w:rsid w:val="001B4CBD"/>
    <w:rsid w:val="003B0602"/>
    <w:rsid w:val="005366B8"/>
    <w:rsid w:val="00901D96"/>
    <w:rsid w:val="00C0660F"/>
    <w:rsid w:val="00E2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01D96"/>
    <w:rPr>
      <w:color w:val="808080"/>
    </w:rPr>
  </w:style>
  <w:style w:type="paragraph" w:customStyle="1" w:styleId="E2F33812FA7A46C18F19E4797F7F5B765">
    <w:name w:val="E2F33812FA7A46C18F19E4797F7F5B765"/>
    <w:rsid w:val="00901D96"/>
    <w:rPr>
      <w:rFonts w:eastAsiaTheme="minorHAnsi"/>
      <w:lang w:eastAsia="en-US"/>
    </w:rPr>
  </w:style>
  <w:style w:type="paragraph" w:customStyle="1" w:styleId="48AEC918334F4083A116359DDB40D1895">
    <w:name w:val="48AEC918334F4083A116359DDB40D1895"/>
    <w:rsid w:val="00901D96"/>
    <w:rPr>
      <w:rFonts w:eastAsiaTheme="minorHAnsi"/>
      <w:lang w:eastAsia="en-US"/>
    </w:rPr>
  </w:style>
  <w:style w:type="paragraph" w:customStyle="1" w:styleId="E01AE13CCE0F43A3AE878A3552E5F7ED5">
    <w:name w:val="E01AE13CCE0F43A3AE878A3552E5F7ED5"/>
    <w:rsid w:val="00901D96"/>
    <w:rPr>
      <w:rFonts w:eastAsiaTheme="minorHAnsi"/>
      <w:lang w:eastAsia="en-US"/>
    </w:rPr>
  </w:style>
  <w:style w:type="paragraph" w:customStyle="1" w:styleId="C38D7B010AEA4E7BB5B5A36BAA5B19CD5">
    <w:name w:val="C38D7B010AEA4E7BB5B5A36BAA5B19CD5"/>
    <w:rsid w:val="00901D96"/>
    <w:rPr>
      <w:rFonts w:eastAsiaTheme="minorHAnsi"/>
      <w:lang w:eastAsia="en-US"/>
    </w:rPr>
  </w:style>
  <w:style w:type="paragraph" w:customStyle="1" w:styleId="81CAD9350F1448938BD69C993F0804DC5">
    <w:name w:val="81CAD9350F1448938BD69C993F0804DC5"/>
    <w:rsid w:val="00901D96"/>
    <w:rPr>
      <w:rFonts w:eastAsiaTheme="minorHAnsi"/>
      <w:lang w:eastAsia="en-US"/>
    </w:rPr>
  </w:style>
  <w:style w:type="paragraph" w:customStyle="1" w:styleId="8FEF59091EFA45FBAFAEE13B742A18CA5">
    <w:name w:val="8FEF59091EFA45FBAFAEE13B742A18CA5"/>
    <w:rsid w:val="00901D96"/>
    <w:rPr>
      <w:rFonts w:eastAsiaTheme="minorHAnsi"/>
      <w:lang w:eastAsia="en-US"/>
    </w:rPr>
  </w:style>
  <w:style w:type="paragraph" w:customStyle="1" w:styleId="1592144DA8E24DE89D239A0A5A78EA3D5">
    <w:name w:val="1592144DA8E24DE89D239A0A5A78EA3D5"/>
    <w:rsid w:val="00901D96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UCAngel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8C4F"/>
      </a:accent1>
      <a:accent2>
        <a:srgbClr val="808080"/>
      </a:accent2>
      <a:accent3>
        <a:srgbClr val="E6E6E6"/>
      </a:accent3>
      <a:accent4>
        <a:srgbClr val="8C1C00"/>
      </a:accent4>
      <a:accent5>
        <a:srgbClr val="FFC000"/>
      </a:accent5>
      <a:accent6>
        <a:srgbClr val="0070C0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Blanko_Moderatoreninformation</Template>
  <TotalTime>0</TotalTime>
  <Pages>1</Pages>
  <Words>99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IT-Service Erzstraße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Binder</dc:creator>
  <cp:keywords/>
  <dc:description/>
  <cp:lastModifiedBy>Angela Binder</cp:lastModifiedBy>
  <cp:revision>2</cp:revision>
  <dcterms:created xsi:type="dcterms:W3CDTF">2025-07-21T08:26:00Z</dcterms:created>
  <dcterms:modified xsi:type="dcterms:W3CDTF">2025-07-21T08:26:00Z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cc0344e68f3126f574a01ad0ea5944352185aac7045278ecd26ec0bc7a628eec</vt:lpwstr>
  </property>
</Properties>
</file>